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C81" w:rsidRDefault="00281C81" w:rsidP="007045FA">
      <w:pPr>
        <w:pStyle w:val="Ttulo"/>
        <w:jc w:val="center"/>
      </w:pPr>
    </w:p>
    <w:p w:rsidR="00457982" w:rsidRDefault="00457982" w:rsidP="007045FA">
      <w:pPr>
        <w:pStyle w:val="Ttulo"/>
        <w:jc w:val="center"/>
      </w:pPr>
    </w:p>
    <w:p w:rsidR="00457982" w:rsidRDefault="00457982" w:rsidP="007045FA">
      <w:pPr>
        <w:pStyle w:val="Ttulo"/>
        <w:jc w:val="center"/>
      </w:pPr>
    </w:p>
    <w:p w:rsidR="00281C81" w:rsidRPr="00457982" w:rsidRDefault="00281C81" w:rsidP="007045FA">
      <w:pPr>
        <w:pStyle w:val="Ttulo"/>
        <w:jc w:val="center"/>
        <w:rPr>
          <w:sz w:val="40"/>
          <w:szCs w:val="40"/>
        </w:rPr>
      </w:pPr>
      <w:r w:rsidRPr="00457982">
        <w:rPr>
          <w:sz w:val="40"/>
          <w:szCs w:val="40"/>
        </w:rPr>
        <w:t>PROPOSTA DE MINICURSO</w:t>
      </w:r>
    </w:p>
    <w:p w:rsidR="00281C81" w:rsidRPr="00281C81" w:rsidRDefault="00281C81" w:rsidP="00281C81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D0194C" w:rsidTr="00712638">
        <w:tc>
          <w:tcPr>
            <w:tcW w:w="10498" w:type="dxa"/>
          </w:tcPr>
          <w:p w:rsidR="00712638" w:rsidRPr="001E32E0" w:rsidRDefault="00712638" w:rsidP="00712638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 xml:space="preserve">Título: </w:t>
            </w:r>
          </w:p>
          <w:p w:rsidR="00712638" w:rsidRDefault="00712638" w:rsidP="007045FA"/>
        </w:tc>
      </w:tr>
    </w:tbl>
    <w:p w:rsidR="007045FA" w:rsidRPr="007045FA" w:rsidRDefault="007045FA" w:rsidP="007045FA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D0194C" w:rsidRPr="001E32E0" w:rsidTr="00712638">
        <w:tc>
          <w:tcPr>
            <w:tcW w:w="10498" w:type="dxa"/>
          </w:tcPr>
          <w:p w:rsidR="00712638" w:rsidRPr="001E32E0" w:rsidRDefault="00712638" w:rsidP="00712638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 xml:space="preserve">Carga Horária (Máximo 6 horas): </w:t>
            </w:r>
          </w:p>
          <w:p w:rsidR="00712638" w:rsidRPr="001E32E0" w:rsidRDefault="001E32E0" w:rsidP="00712638">
            <w:pPr>
              <w:pStyle w:val="Subttulo"/>
              <w:rPr>
                <w:i w:val="0"/>
              </w:rPr>
            </w:pPr>
            <w:r>
              <w:t xml:space="preserve">Turno:  </w:t>
            </w:r>
            <w:r w:rsidR="00712638" w:rsidRPr="001E32E0">
              <w:t xml:space="preserve">diurno </w:t>
            </w:r>
            <w:proofErr w:type="gramStart"/>
            <w:r w:rsidR="00712638" w:rsidRPr="001E32E0">
              <w:t>(  )</w:t>
            </w:r>
            <w:proofErr w:type="gramEnd"/>
            <w:r w:rsidR="00712638" w:rsidRPr="001E32E0">
              <w:t xml:space="preserve">      noturno (   )</w:t>
            </w:r>
          </w:p>
        </w:tc>
      </w:tr>
    </w:tbl>
    <w:p w:rsidR="007045FA" w:rsidRPr="001E32E0" w:rsidRDefault="007045FA" w:rsidP="007045FA">
      <w:pPr>
        <w:pStyle w:val="Subttulo"/>
        <w:rPr>
          <w:i w:val="0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712638" w:rsidRPr="001E32E0" w:rsidTr="00712638">
        <w:tc>
          <w:tcPr>
            <w:tcW w:w="10498" w:type="dxa"/>
          </w:tcPr>
          <w:p w:rsidR="00712638" w:rsidRPr="001E32E0" w:rsidRDefault="00712638" w:rsidP="00712638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>Número de vagas oferecidas (Máximo 30 vagas):</w:t>
            </w:r>
          </w:p>
        </w:tc>
      </w:tr>
    </w:tbl>
    <w:p w:rsidR="00712638" w:rsidRPr="001E32E0" w:rsidRDefault="00712638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712638" w:rsidRPr="001E32E0" w:rsidTr="00712638">
        <w:tc>
          <w:tcPr>
            <w:tcW w:w="10498" w:type="dxa"/>
          </w:tcPr>
          <w:p w:rsidR="00712638" w:rsidRPr="001E32E0" w:rsidRDefault="00712638" w:rsidP="00712638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>Público Alvo:</w:t>
            </w:r>
          </w:p>
          <w:p w:rsidR="00712638" w:rsidRPr="001E32E0" w:rsidRDefault="00712638" w:rsidP="00712638">
            <w:pPr>
              <w:rPr>
                <w:sz w:val="24"/>
                <w:szCs w:val="24"/>
              </w:rPr>
            </w:pPr>
          </w:p>
        </w:tc>
      </w:tr>
    </w:tbl>
    <w:p w:rsidR="00712638" w:rsidRPr="001E32E0" w:rsidRDefault="00712638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712638" w:rsidRPr="001E32E0" w:rsidTr="00B50608">
        <w:tc>
          <w:tcPr>
            <w:tcW w:w="10498" w:type="dxa"/>
          </w:tcPr>
          <w:p w:rsidR="00B50608" w:rsidRPr="001E32E0" w:rsidRDefault="00B50608" w:rsidP="001E32E0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 xml:space="preserve">Ementa: </w:t>
            </w:r>
          </w:p>
          <w:p w:rsidR="00712638" w:rsidRPr="001E32E0" w:rsidRDefault="00712638" w:rsidP="00712638">
            <w:pPr>
              <w:rPr>
                <w:sz w:val="24"/>
                <w:szCs w:val="24"/>
              </w:rPr>
            </w:pPr>
          </w:p>
        </w:tc>
      </w:tr>
    </w:tbl>
    <w:p w:rsidR="00712638" w:rsidRPr="001E32E0" w:rsidRDefault="00712638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1E32E0" w:rsidRPr="001E32E0" w:rsidTr="001E32E0">
        <w:tc>
          <w:tcPr>
            <w:tcW w:w="10498" w:type="dxa"/>
          </w:tcPr>
          <w:p w:rsidR="001E32E0" w:rsidRPr="001E32E0" w:rsidRDefault="001E32E0" w:rsidP="001E32E0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 xml:space="preserve">Objetivo: </w:t>
            </w:r>
          </w:p>
          <w:p w:rsidR="001E32E0" w:rsidRPr="001E32E0" w:rsidRDefault="001E32E0" w:rsidP="00712638">
            <w:pPr>
              <w:rPr>
                <w:sz w:val="24"/>
                <w:szCs w:val="24"/>
              </w:rPr>
            </w:pPr>
          </w:p>
        </w:tc>
      </w:tr>
    </w:tbl>
    <w:p w:rsidR="001E32E0" w:rsidRPr="001E32E0" w:rsidRDefault="001E32E0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1E32E0" w:rsidRPr="001E32E0" w:rsidTr="001E32E0">
        <w:tc>
          <w:tcPr>
            <w:tcW w:w="10498" w:type="dxa"/>
          </w:tcPr>
          <w:p w:rsidR="001E32E0" w:rsidRPr="001E32E0" w:rsidRDefault="001E32E0" w:rsidP="001E32E0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 xml:space="preserve">Materiais/equipamentos necessários: </w:t>
            </w:r>
          </w:p>
          <w:p w:rsidR="001E32E0" w:rsidRPr="001E32E0" w:rsidRDefault="001E32E0" w:rsidP="00712638">
            <w:pPr>
              <w:rPr>
                <w:sz w:val="24"/>
                <w:szCs w:val="24"/>
              </w:rPr>
            </w:pPr>
          </w:p>
        </w:tc>
      </w:tr>
    </w:tbl>
    <w:p w:rsidR="001E32E0" w:rsidRPr="001E32E0" w:rsidRDefault="001E32E0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1E32E0" w:rsidRPr="001E32E0" w:rsidTr="001E32E0">
        <w:tc>
          <w:tcPr>
            <w:tcW w:w="10498" w:type="dxa"/>
          </w:tcPr>
          <w:p w:rsidR="001E32E0" w:rsidRPr="001E32E0" w:rsidRDefault="001E32E0" w:rsidP="001E32E0">
            <w:pPr>
              <w:rPr>
                <w:sz w:val="24"/>
                <w:szCs w:val="24"/>
              </w:rPr>
            </w:pPr>
            <w:proofErr w:type="gramStart"/>
            <w:r w:rsidRPr="001E32E0">
              <w:rPr>
                <w:sz w:val="24"/>
                <w:szCs w:val="24"/>
              </w:rPr>
              <w:t>Proponente(</w:t>
            </w:r>
            <w:proofErr w:type="gramEnd"/>
            <w:r w:rsidRPr="001E32E0">
              <w:rPr>
                <w:sz w:val="24"/>
                <w:szCs w:val="24"/>
              </w:rPr>
              <w:t xml:space="preserve">s)/Ministrante(s):  </w:t>
            </w:r>
          </w:p>
          <w:p w:rsidR="001E32E0" w:rsidRPr="001E32E0" w:rsidRDefault="001E32E0" w:rsidP="00712638">
            <w:pPr>
              <w:rPr>
                <w:sz w:val="24"/>
                <w:szCs w:val="24"/>
              </w:rPr>
            </w:pPr>
          </w:p>
        </w:tc>
      </w:tr>
    </w:tbl>
    <w:p w:rsidR="001E32E0" w:rsidRPr="001E32E0" w:rsidRDefault="001E32E0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1E32E0" w:rsidRPr="001E32E0" w:rsidTr="001E32E0">
        <w:tc>
          <w:tcPr>
            <w:tcW w:w="10498" w:type="dxa"/>
          </w:tcPr>
          <w:p w:rsidR="001E32E0" w:rsidRPr="001E32E0" w:rsidRDefault="001E32E0" w:rsidP="001E32E0">
            <w:pPr>
              <w:rPr>
                <w:sz w:val="24"/>
                <w:szCs w:val="24"/>
              </w:rPr>
            </w:pPr>
            <w:r w:rsidRPr="001E32E0">
              <w:rPr>
                <w:sz w:val="24"/>
                <w:szCs w:val="24"/>
              </w:rPr>
              <w:t>Informações para contato:</w:t>
            </w:r>
          </w:p>
          <w:p w:rsidR="001E32E0" w:rsidRPr="001E32E0" w:rsidRDefault="001E32E0" w:rsidP="00712638">
            <w:pPr>
              <w:rPr>
                <w:sz w:val="24"/>
                <w:szCs w:val="24"/>
              </w:rPr>
            </w:pPr>
          </w:p>
        </w:tc>
      </w:tr>
    </w:tbl>
    <w:p w:rsidR="001E32E0" w:rsidRPr="001E32E0" w:rsidRDefault="001E32E0" w:rsidP="00712638">
      <w:pPr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498"/>
      </w:tblGrid>
      <w:tr w:rsidR="001E32E0" w:rsidRPr="001E32E0" w:rsidTr="001E32E0">
        <w:tc>
          <w:tcPr>
            <w:tcW w:w="10498" w:type="dxa"/>
          </w:tcPr>
          <w:p w:rsidR="001E32E0" w:rsidRPr="001E32E0" w:rsidRDefault="001E32E0" w:rsidP="001E32E0">
            <w:pPr>
              <w:rPr>
                <w:sz w:val="24"/>
                <w:szCs w:val="24"/>
              </w:rPr>
            </w:pPr>
            <w:proofErr w:type="gramStart"/>
            <w:r w:rsidRPr="001E32E0">
              <w:rPr>
                <w:sz w:val="24"/>
                <w:szCs w:val="24"/>
              </w:rPr>
              <w:t>Currículo(</w:t>
            </w:r>
            <w:proofErr w:type="gramEnd"/>
            <w:r w:rsidRPr="001E32E0">
              <w:rPr>
                <w:sz w:val="24"/>
                <w:szCs w:val="24"/>
              </w:rPr>
              <w:t xml:space="preserve">s) Resumido do(s) Proponente(s)/Ministrantes(s): </w:t>
            </w:r>
          </w:p>
          <w:p w:rsidR="001E32E0" w:rsidRPr="001E32E0" w:rsidRDefault="001E32E0" w:rsidP="00712638">
            <w:pPr>
              <w:rPr>
                <w:sz w:val="24"/>
                <w:szCs w:val="24"/>
              </w:rPr>
            </w:pPr>
          </w:p>
        </w:tc>
      </w:tr>
    </w:tbl>
    <w:p w:rsidR="00457982" w:rsidRDefault="00457982" w:rsidP="00712638"/>
    <w:p w:rsidR="00520406" w:rsidRDefault="00520406" w:rsidP="00712638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>
      <w:bookmarkStart w:id="0" w:name="_GoBack"/>
      <w:bookmarkEnd w:id="0"/>
    </w:p>
    <w:p w:rsidR="00520406" w:rsidRPr="00520406" w:rsidRDefault="00520406" w:rsidP="00520406"/>
    <w:p w:rsidR="00520406" w:rsidRPr="00520406" w:rsidRDefault="00520406" w:rsidP="00520406"/>
    <w:p w:rsidR="00520406" w:rsidRPr="00520406" w:rsidRDefault="00520406" w:rsidP="00520406">
      <w:pPr>
        <w:tabs>
          <w:tab w:val="left" w:pos="1999"/>
        </w:tabs>
      </w:pPr>
      <w:r>
        <w:tab/>
      </w:r>
    </w:p>
    <w:sectPr w:rsidR="00520406" w:rsidRPr="00520406" w:rsidSect="00FA523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644" w:rsidRDefault="000D3644" w:rsidP="00242A9E">
      <w:pPr>
        <w:spacing w:after="0" w:line="240" w:lineRule="auto"/>
      </w:pPr>
      <w:r>
        <w:separator/>
      </w:r>
    </w:p>
  </w:endnote>
  <w:endnote w:type="continuationSeparator" w:id="0">
    <w:p w:rsidR="000D3644" w:rsidRDefault="000D3644" w:rsidP="0024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638" w:rsidRPr="00FA5237" w:rsidRDefault="00712638" w:rsidP="00242A9E">
    <w:pPr>
      <w:rPr>
        <w:b/>
        <w:bCs/>
        <w:i/>
        <w:iCs/>
        <w:sz w:val="16"/>
        <w:szCs w:val="16"/>
      </w:rPr>
    </w:pPr>
    <w:r w:rsidRPr="00FA5237">
      <w:rPr>
        <w:sz w:val="16"/>
        <w:szCs w:val="16"/>
      </w:rPr>
      <w:t xml:space="preserve">Encaminhar proposta de </w:t>
    </w:r>
    <w:r w:rsidR="00520406">
      <w:rPr>
        <w:sz w:val="16"/>
        <w:szCs w:val="16"/>
      </w:rPr>
      <w:t>minicursos</w:t>
    </w:r>
    <w:r w:rsidRPr="00FA5237">
      <w:rPr>
        <w:sz w:val="16"/>
        <w:szCs w:val="16"/>
      </w:rPr>
      <w:t xml:space="preserve"> para o </w:t>
    </w:r>
    <w:r w:rsidRPr="00FA5237">
      <w:rPr>
        <w:i/>
        <w:sz w:val="16"/>
        <w:szCs w:val="16"/>
      </w:rPr>
      <w:t>e-mail</w:t>
    </w:r>
    <w:r w:rsidRPr="00FA5237">
      <w:rPr>
        <w:color w:val="0000FF"/>
        <w:sz w:val="16"/>
        <w:szCs w:val="16"/>
      </w:rPr>
      <w:t xml:space="preserve">: </w:t>
    </w:r>
    <w:r w:rsidRPr="00FA5237">
      <w:rPr>
        <w:color w:val="365F91" w:themeColor="accent1" w:themeShade="BF"/>
        <w:sz w:val="16"/>
        <w:szCs w:val="16"/>
      </w:rPr>
      <w:t>semanamat@mat.ufcg.edu.br</w:t>
    </w:r>
  </w:p>
  <w:p w:rsidR="00712638" w:rsidRPr="00FA5237" w:rsidRDefault="000F4EE3" w:rsidP="00242A9E">
    <w:pPr>
      <w:spacing w:after="0" w:line="240" w:lineRule="auto"/>
      <w:jc w:val="right"/>
      <w:rPr>
        <w:b/>
        <w:i/>
        <w:noProof/>
        <w:color w:val="365F91" w:themeColor="accent1" w:themeShade="BF"/>
        <w:sz w:val="16"/>
        <w:szCs w:val="16"/>
      </w:rPr>
    </w:pPr>
    <w:r w:rsidRPr="00FA5237">
      <w:rPr>
        <w:b/>
        <w:i/>
        <w:noProof/>
        <w:color w:val="365F91" w:themeColor="accent1" w:themeShade="BF"/>
        <w:sz w:val="16"/>
        <w:szCs w:val="16"/>
      </w:rPr>
      <w:t>IX</w:t>
    </w:r>
    <w:r w:rsidR="00712638" w:rsidRPr="00FA5237">
      <w:rPr>
        <w:b/>
        <w:i/>
        <w:noProof/>
        <w:color w:val="365F91" w:themeColor="accent1" w:themeShade="BF"/>
        <w:sz w:val="16"/>
        <w:szCs w:val="16"/>
      </w:rPr>
      <w:t xml:space="preserve"> SEMANA DE MATEMÁTICA</w:t>
    </w:r>
  </w:p>
  <w:p w:rsidR="00520406" w:rsidRDefault="00520406" w:rsidP="00242A9E">
    <w:pPr>
      <w:spacing w:after="0" w:line="240" w:lineRule="auto"/>
      <w:jc w:val="right"/>
      <w:rPr>
        <w:b/>
        <w:bCs/>
        <w:color w:val="365F91" w:themeColor="accent1" w:themeShade="BF"/>
        <w:sz w:val="16"/>
        <w:szCs w:val="16"/>
      </w:rPr>
    </w:pPr>
    <w:r w:rsidRPr="00520406">
      <w:rPr>
        <w:b/>
        <w:bCs/>
        <w:color w:val="365F91" w:themeColor="accent1" w:themeShade="BF"/>
        <w:sz w:val="16"/>
        <w:szCs w:val="16"/>
      </w:rPr>
      <w:t>27 a 30 de novembro de 2017</w:t>
    </w:r>
  </w:p>
  <w:p w:rsidR="00712638" w:rsidRPr="00FA5237" w:rsidRDefault="00520406" w:rsidP="00242A9E">
    <w:pPr>
      <w:spacing w:after="0" w:line="240" w:lineRule="auto"/>
      <w:jc w:val="right"/>
      <w:rPr>
        <w:b/>
        <w:color w:val="365F91" w:themeColor="accent1" w:themeShade="BF"/>
        <w:sz w:val="16"/>
        <w:szCs w:val="16"/>
      </w:rPr>
    </w:pPr>
    <w:r>
      <w:rPr>
        <w:b/>
        <w:color w:val="365F91" w:themeColor="accent1" w:themeShade="BF"/>
        <w:sz w:val="16"/>
        <w:szCs w:val="16"/>
      </w:rPr>
      <w:t>Unidade Acadêmica de Matemática - UFCG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237" w:rsidRPr="00FA5237" w:rsidRDefault="00FA5237" w:rsidP="00FA5237">
    <w:pPr>
      <w:rPr>
        <w:b/>
        <w:bCs/>
        <w:i/>
        <w:iCs/>
        <w:sz w:val="16"/>
        <w:szCs w:val="16"/>
      </w:rPr>
    </w:pPr>
    <w:r w:rsidRPr="00FA5237">
      <w:rPr>
        <w:sz w:val="16"/>
        <w:szCs w:val="16"/>
      </w:rPr>
      <w:t xml:space="preserve">Encaminhar proposta de </w:t>
    </w:r>
    <w:r>
      <w:rPr>
        <w:sz w:val="16"/>
        <w:szCs w:val="16"/>
      </w:rPr>
      <w:t>minicursos</w:t>
    </w:r>
    <w:r w:rsidRPr="00FA5237">
      <w:rPr>
        <w:sz w:val="16"/>
        <w:szCs w:val="16"/>
      </w:rPr>
      <w:t xml:space="preserve"> para o </w:t>
    </w:r>
    <w:r w:rsidRPr="00FA5237">
      <w:rPr>
        <w:i/>
        <w:sz w:val="16"/>
        <w:szCs w:val="16"/>
      </w:rPr>
      <w:t>e-mail</w:t>
    </w:r>
    <w:r w:rsidRPr="00FA5237">
      <w:rPr>
        <w:color w:val="0000FF"/>
        <w:sz w:val="16"/>
        <w:szCs w:val="16"/>
      </w:rPr>
      <w:t xml:space="preserve">: </w:t>
    </w:r>
    <w:r w:rsidRPr="00FA5237">
      <w:rPr>
        <w:color w:val="365F91" w:themeColor="accent1" w:themeShade="BF"/>
        <w:sz w:val="16"/>
        <w:szCs w:val="16"/>
      </w:rPr>
      <w:t>semanamat@mat.ufcg.edu.br</w:t>
    </w:r>
  </w:p>
  <w:p w:rsidR="00FA5237" w:rsidRPr="00FA5237" w:rsidRDefault="00FA5237" w:rsidP="00FA5237">
    <w:pPr>
      <w:spacing w:after="0" w:line="240" w:lineRule="auto"/>
      <w:jc w:val="right"/>
      <w:rPr>
        <w:b/>
        <w:i/>
        <w:noProof/>
        <w:color w:val="365F91" w:themeColor="accent1" w:themeShade="BF"/>
        <w:sz w:val="16"/>
        <w:szCs w:val="16"/>
      </w:rPr>
    </w:pPr>
    <w:r w:rsidRPr="00FA5237">
      <w:rPr>
        <w:b/>
        <w:i/>
        <w:noProof/>
        <w:color w:val="365F91" w:themeColor="accent1" w:themeShade="BF"/>
        <w:sz w:val="16"/>
        <w:szCs w:val="16"/>
      </w:rPr>
      <w:t>IX SEMANA DE MATEMÁTICA</w:t>
    </w:r>
  </w:p>
  <w:p w:rsidR="00FA5237" w:rsidRPr="00FA5237" w:rsidRDefault="00FA5237" w:rsidP="00FA5237">
    <w:pPr>
      <w:spacing w:after="0" w:line="240" w:lineRule="auto"/>
      <w:jc w:val="right"/>
      <w:rPr>
        <w:b/>
        <w:bCs/>
        <w:color w:val="365F91" w:themeColor="accent1" w:themeShade="BF"/>
        <w:sz w:val="16"/>
        <w:szCs w:val="16"/>
      </w:rPr>
    </w:pPr>
    <w:r w:rsidRPr="00FA5237">
      <w:rPr>
        <w:b/>
        <w:bCs/>
        <w:color w:val="365F91" w:themeColor="accent1" w:themeShade="BF"/>
        <w:sz w:val="16"/>
        <w:szCs w:val="16"/>
      </w:rPr>
      <w:t>27 a 30 de novembro de 2017</w:t>
    </w:r>
  </w:p>
  <w:p w:rsidR="00FA5237" w:rsidRPr="00091D83" w:rsidRDefault="00FA5237" w:rsidP="00FA5237">
    <w:pPr>
      <w:spacing w:after="0" w:line="240" w:lineRule="auto"/>
      <w:jc w:val="right"/>
      <w:rPr>
        <w:b/>
        <w:color w:val="365F91" w:themeColor="accent1" w:themeShade="BF"/>
        <w:sz w:val="20"/>
        <w:szCs w:val="20"/>
      </w:rPr>
    </w:pPr>
    <w:r w:rsidRPr="00FA5237">
      <w:rPr>
        <w:b/>
        <w:color w:val="365F91" w:themeColor="accent1" w:themeShade="BF"/>
        <w:sz w:val="16"/>
        <w:szCs w:val="16"/>
      </w:rPr>
      <w:t>Unidade Acadêmica de Matemática -UFCG</w:t>
    </w:r>
  </w:p>
  <w:p w:rsidR="00B9012B" w:rsidRDefault="00B901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644" w:rsidRDefault="000D3644" w:rsidP="00242A9E">
      <w:pPr>
        <w:spacing w:after="0" w:line="240" w:lineRule="auto"/>
      </w:pPr>
      <w:r>
        <w:separator/>
      </w:r>
    </w:p>
  </w:footnote>
  <w:footnote w:type="continuationSeparator" w:id="0">
    <w:p w:rsidR="000D3644" w:rsidRDefault="000D3644" w:rsidP="0024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F5" w:rsidRDefault="000D36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6" o:spid="_x0000_s2050" type="#_x0000_t75" style="position:absolute;margin-left:0;margin-top:0;width:523.15pt;height:320.25pt;z-index:-251654144;mso-position-horizontal:center;mso-position-horizontal-relative:margin;mso-position-vertical:center;mso-position-vertical-relative:margin" o:allowincell="f">
          <v:imagedata r:id="rId1" o:title="LOGO_UAMat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F5" w:rsidRDefault="000D36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7" o:spid="_x0000_s2051" type="#_x0000_t75" style="position:absolute;margin-left:0;margin-top:0;width:523.15pt;height:320.25pt;z-index:-251653120;mso-position-horizontal:center;mso-position-horizontal-relative:margin;mso-position-vertical:center;mso-position-vertical-relative:margin" o:allowincell="f">
          <v:imagedata r:id="rId1" o:title="LOGO_UAMat_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81" w:rsidRDefault="00D0194C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</wp:posOffset>
          </wp:positionV>
          <wp:extent cx="3114675" cy="1155065"/>
          <wp:effectExtent l="0" t="0" r="0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4675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7620</wp:posOffset>
          </wp:positionV>
          <wp:extent cx="1104900" cy="1091565"/>
          <wp:effectExtent l="0" t="0" r="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FC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9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6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5" o:spid="_x0000_s2049" type="#_x0000_t75" style="position:absolute;margin-left:0;margin-top:0;width:523.15pt;height:320.25pt;z-index:-251655168;mso-position-horizontal:center;mso-position-horizontal-relative:margin;mso-position-vertical:center;mso-position-vertical-relative:margin" o:allowincell="f">
          <v:imagedata r:id="rId3" o:title="LOGO_UAMat_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638"/>
    <w:rsid w:val="00091D83"/>
    <w:rsid w:val="000D3644"/>
    <w:rsid w:val="000F4EE3"/>
    <w:rsid w:val="001E32E0"/>
    <w:rsid w:val="00242A9E"/>
    <w:rsid w:val="00281C81"/>
    <w:rsid w:val="00290CDD"/>
    <w:rsid w:val="00455035"/>
    <w:rsid w:val="00457982"/>
    <w:rsid w:val="004E54AC"/>
    <w:rsid w:val="00520406"/>
    <w:rsid w:val="007045FA"/>
    <w:rsid w:val="00712638"/>
    <w:rsid w:val="007139B9"/>
    <w:rsid w:val="007640D9"/>
    <w:rsid w:val="007A37D2"/>
    <w:rsid w:val="00921988"/>
    <w:rsid w:val="00AA1DF5"/>
    <w:rsid w:val="00B50608"/>
    <w:rsid w:val="00B9012B"/>
    <w:rsid w:val="00BB36E9"/>
    <w:rsid w:val="00D0194C"/>
    <w:rsid w:val="00D20C9A"/>
    <w:rsid w:val="00FA1DEE"/>
    <w:rsid w:val="00FA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C96521"/>
  <w15:docId w15:val="{F1037055-1905-493F-A1CD-EF7A106B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D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2A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2A9E"/>
  </w:style>
  <w:style w:type="paragraph" w:styleId="Rodap">
    <w:name w:val="footer"/>
    <w:basedOn w:val="Normal"/>
    <w:link w:val="RodapChar"/>
    <w:uiPriority w:val="99"/>
    <w:unhideWhenUsed/>
    <w:rsid w:val="00242A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A9E"/>
  </w:style>
  <w:style w:type="paragraph" w:styleId="Textodebalo">
    <w:name w:val="Balloon Text"/>
    <w:basedOn w:val="Normal"/>
    <w:link w:val="TextodebaloChar"/>
    <w:uiPriority w:val="99"/>
    <w:semiHidden/>
    <w:unhideWhenUsed/>
    <w:rsid w:val="0024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A9E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7045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704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qFormat/>
    <w:rsid w:val="00704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704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7126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2">
    <w:name w:val="Body Text 2"/>
    <w:basedOn w:val="Normal"/>
    <w:link w:val="Corpodetexto2Char"/>
    <w:rsid w:val="00B506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B50608"/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E32E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E32E0"/>
  </w:style>
  <w:style w:type="character" w:styleId="Hyperlink">
    <w:name w:val="Hyperlink"/>
    <w:basedOn w:val="Fontepargpadro"/>
    <w:uiPriority w:val="99"/>
    <w:unhideWhenUsed/>
    <w:rsid w:val="00FA523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52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omberg\Documents\Modelos%20do%20Word\Papel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F8718-5D94-4E28-9D26-ABB37505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</Template>
  <TotalTime>78</TotalTime>
  <Pages>2</Pages>
  <Words>62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lindomberg</dc:creator>
  <cp:lastModifiedBy>Lindomberg</cp:lastModifiedBy>
  <cp:revision>13</cp:revision>
  <cp:lastPrinted>2017-08-10T12:14:00Z</cp:lastPrinted>
  <dcterms:created xsi:type="dcterms:W3CDTF">2015-07-17T18:21:00Z</dcterms:created>
  <dcterms:modified xsi:type="dcterms:W3CDTF">2017-08-10T12:47:00Z</dcterms:modified>
</cp:coreProperties>
</file>